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E69" w:rsidRPr="00752951" w:rsidRDefault="00461E69" w:rsidP="00F20A56">
      <w:pPr>
        <w:jc w:val="center"/>
        <w:rPr>
          <w:b/>
          <w:bCs/>
          <w:noProof/>
          <w:sz w:val="28"/>
          <w:szCs w:val="28"/>
          <w:lang w:eastAsia="hu-HU"/>
        </w:rPr>
      </w:pPr>
      <w:r w:rsidRPr="00752951">
        <w:rPr>
          <w:b/>
          <w:bCs/>
          <w:noProof/>
          <w:sz w:val="28"/>
          <w:szCs w:val="28"/>
          <w:lang w:eastAsia="hu-HU"/>
        </w:rPr>
        <w:t>Kata Pénzes: Mein Weg zur Schule</w:t>
      </w:r>
    </w:p>
    <w:p w:rsidR="00461E69" w:rsidRDefault="00461E69" w:rsidP="00F20A56">
      <w:pPr>
        <w:jc w:val="center"/>
      </w:pPr>
      <w:r>
        <w:rPr>
          <w:noProof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2" o:spid="_x0000_i1025" type="#_x0000_t75" style="width:327.75pt;height:249pt;visibility:visible">
            <v:imagedata r:id="rId4" o:title=""/>
          </v:shape>
        </w:pict>
      </w:r>
    </w:p>
    <w:p w:rsidR="00461E69" w:rsidRPr="00752951" w:rsidRDefault="00461E69" w:rsidP="00B236A6">
      <w:pPr>
        <w:rPr>
          <w:sz w:val="28"/>
          <w:szCs w:val="28"/>
        </w:rPr>
      </w:pPr>
      <w:r w:rsidRPr="00752951">
        <w:rPr>
          <w:sz w:val="28"/>
          <w:szCs w:val="28"/>
          <w:lang w:val="de-DE"/>
        </w:rPr>
        <w:t xml:space="preserve">Ich wohne in Szentpéterszeg, aber ich lerne in Debrecen, im Csokonai Vitéz Mihály Gymnasium. Ich lebe in Debrecen in  einem Schülerheim. </w:t>
      </w:r>
    </w:p>
    <w:p w:rsidR="00461E69" w:rsidRDefault="00461E69" w:rsidP="00F20A56">
      <w:pPr>
        <w:jc w:val="center"/>
        <w:rPr>
          <w:lang w:val="de-DE"/>
        </w:rPr>
      </w:pPr>
      <w:r>
        <w:rPr>
          <w:noProof/>
          <w:lang w:eastAsia="hu-HU"/>
        </w:rPr>
        <w:pict>
          <v:shape id="Kép 1" o:spid="_x0000_i1026" type="#_x0000_t75" style="width:372.75pt;height:285pt;visibility:visible">
            <v:imagedata r:id="rId5" o:title=""/>
          </v:shape>
        </w:pict>
      </w:r>
    </w:p>
    <w:p w:rsidR="00461E69" w:rsidRPr="00752951" w:rsidRDefault="00461E69" w:rsidP="00B236A6">
      <w:pPr>
        <w:rPr>
          <w:sz w:val="28"/>
          <w:szCs w:val="28"/>
          <w:lang w:val="de-DE"/>
        </w:rPr>
      </w:pPr>
      <w:r w:rsidRPr="00752951">
        <w:rPr>
          <w:sz w:val="28"/>
          <w:szCs w:val="28"/>
          <w:lang w:val="de-DE"/>
        </w:rPr>
        <w:t xml:space="preserve">Ich fahre jeden Sonntag zum Schülerheim mit dem Bus. Der Weg </w:t>
      </w:r>
      <w:r>
        <w:rPr>
          <w:sz w:val="28"/>
          <w:szCs w:val="28"/>
          <w:lang w:val="de-DE"/>
        </w:rPr>
        <w:t>dauert</w:t>
      </w:r>
      <w:r w:rsidRPr="00752951">
        <w:rPr>
          <w:sz w:val="28"/>
          <w:szCs w:val="28"/>
          <w:lang w:val="de-DE"/>
        </w:rPr>
        <w:t xml:space="preserve"> eine Stunde lang.</w:t>
      </w:r>
    </w:p>
    <w:p w:rsidR="00461E69" w:rsidRDefault="00461E69" w:rsidP="00B236A6">
      <w:pPr>
        <w:rPr>
          <w:lang w:val="de-DE"/>
        </w:rPr>
      </w:pPr>
    </w:p>
    <w:p w:rsidR="00461E69" w:rsidRDefault="00461E69" w:rsidP="00B236A6">
      <w:pPr>
        <w:rPr>
          <w:lang w:val="de-DE"/>
        </w:rPr>
      </w:pPr>
    </w:p>
    <w:p w:rsidR="00461E69" w:rsidRDefault="00461E69" w:rsidP="00B236A6">
      <w:pPr>
        <w:rPr>
          <w:lang w:val="de-DE"/>
        </w:rPr>
      </w:pPr>
      <w:r>
        <w:rPr>
          <w:noProof/>
          <w:lang w:eastAsia="hu-HU"/>
        </w:rPr>
        <w:pict>
          <v:shape id="Kép 9" o:spid="_x0000_s1026" type="#_x0000_t75" style="position:absolute;margin-left:38.6pt;margin-top:0;width:321.6pt;height:571.75pt;z-index:251658240;visibility:visible;mso-position-vertical:top;mso-position-vertical-relative:margin">
            <v:imagedata r:id="rId6" o:title=""/>
            <w10:wrap type="square" anchory="margin"/>
          </v:shape>
        </w:pict>
      </w: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Pr="00752951" w:rsidRDefault="00461E69" w:rsidP="00FB41F4">
      <w:pPr>
        <w:rPr>
          <w:sz w:val="28"/>
          <w:szCs w:val="28"/>
          <w:lang w:val="de-DE"/>
        </w:rPr>
        <w:sectPr w:rsidR="00461E69" w:rsidRPr="00752951" w:rsidSect="00FB41F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752951">
        <w:rPr>
          <w:sz w:val="28"/>
          <w:szCs w:val="28"/>
          <w:lang w:val="de-DE"/>
        </w:rPr>
        <w:t>Ich lebe in diesem Schülerheim. Ich stehe jeden Morgen um sieben Uhr auf. Ich  fahre um 7.30 ab.</w:t>
      </w:r>
    </w:p>
    <w:p w:rsidR="00461E69" w:rsidRPr="005B6BAC" w:rsidRDefault="00461E69" w:rsidP="00FB41F4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  <w:r>
        <w:rPr>
          <w:noProof/>
          <w:lang w:eastAsia="hu-HU"/>
        </w:rPr>
        <w:pict>
          <v:shape id="Kép 21" o:spid="_x0000_s1027" type="#_x0000_t75" style="position:absolute;margin-left:242.3pt;margin-top:0;width:134.9pt;height:239.85pt;z-index:251659264;visibility:visible;mso-position-horizontal:right;mso-position-horizontal-relative:margin;mso-position-vertical:top;mso-position-vertical-relative:margin">
            <v:imagedata r:id="rId7" o:title=""/>
            <w10:wrap type="square" anchorx="margin" anchory="margin"/>
          </v:shape>
        </w:pict>
      </w:r>
      <w:r>
        <w:rPr>
          <w:noProof/>
          <w:lang w:eastAsia="hu-HU"/>
        </w:rPr>
        <w:pict>
          <v:shape id="Kép 12" o:spid="_x0000_s1028" type="#_x0000_t75" style="position:absolute;margin-left:0;margin-top:0;width:298.6pt;height:168pt;z-index:251660288;visibility:visible;mso-position-horizontal:left;mso-position-horizontal-relative:margin">
            <v:imagedata r:id="rId8" o:title=""/>
            <w10:wrap type="square" anchorx="margin"/>
          </v:shape>
        </w:pict>
      </w:r>
    </w:p>
    <w:p w:rsidR="00461E69" w:rsidRPr="00752951" w:rsidRDefault="00461E69" w:rsidP="00FB41F4">
      <w:pPr>
        <w:rPr>
          <w:sz w:val="28"/>
          <w:szCs w:val="28"/>
          <w:lang w:val="de-DE"/>
        </w:rPr>
      </w:pPr>
      <w:r w:rsidRPr="00752951">
        <w:rPr>
          <w:sz w:val="28"/>
          <w:szCs w:val="28"/>
          <w:lang w:val="de-DE"/>
        </w:rPr>
        <w:t xml:space="preserve">Morgens gehe ich </w:t>
      </w:r>
      <w:bookmarkStart w:id="0" w:name="_GoBack"/>
      <w:bookmarkEnd w:id="0"/>
      <w:r w:rsidRPr="00752951">
        <w:rPr>
          <w:sz w:val="28"/>
          <w:szCs w:val="28"/>
          <w:lang w:val="de-DE"/>
        </w:rPr>
        <w:t>mit der Straβenbahn oder zu Fuβ. Wenn ich mit der Straβenbahn fahre, ist der Weg 5 Minuten lang. Wenn ich zu Fuβ gehe, ist der Weg 15 Minuten lang.</w:t>
      </w: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  <w:r>
        <w:rPr>
          <w:noProof/>
          <w:lang w:eastAsia="hu-HU"/>
        </w:rPr>
        <w:pict>
          <v:shape id="Kép 22" o:spid="_x0000_i1027" type="#_x0000_t75" style="width:449.25pt;height:252.75pt;visibility:visible">
            <v:imagedata r:id="rId9" o:title=""/>
          </v:shape>
        </w:pict>
      </w:r>
    </w:p>
    <w:p w:rsidR="00461E69" w:rsidRDefault="00461E69" w:rsidP="009F24DF">
      <w:pPr>
        <w:rPr>
          <w:lang w:val="de-DE"/>
        </w:rPr>
      </w:pPr>
    </w:p>
    <w:p w:rsidR="00461E69" w:rsidRPr="00752951" w:rsidRDefault="00461E69" w:rsidP="009F24DF">
      <w:pPr>
        <w:rPr>
          <w:sz w:val="28"/>
          <w:szCs w:val="28"/>
          <w:lang w:val="de-DE"/>
        </w:rPr>
      </w:pPr>
      <w:r w:rsidRPr="00752951">
        <w:rPr>
          <w:sz w:val="28"/>
          <w:szCs w:val="28"/>
          <w:lang w:val="de-DE"/>
        </w:rPr>
        <w:t>Dieses Geschäft heiβt Piros. Ich kaufe jeden Morgen hier ein. Im Allgemeinen kaufe ich ein Getränk.</w:t>
      </w: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Pr="00752951" w:rsidRDefault="00461E69" w:rsidP="009F24DF">
      <w:pPr>
        <w:rPr>
          <w:sz w:val="28"/>
          <w:szCs w:val="28"/>
          <w:lang w:val="de-DE"/>
        </w:rPr>
      </w:pPr>
      <w:r w:rsidRPr="00752951">
        <w:rPr>
          <w:sz w:val="28"/>
          <w:szCs w:val="28"/>
          <w:lang w:val="de-DE"/>
        </w:rPr>
        <w:t>Wenn ich zu Fuβ in die Schule gehe, gehe ich auf der Jerik</w:t>
      </w:r>
      <w:r w:rsidRPr="00752951">
        <w:rPr>
          <w:sz w:val="28"/>
          <w:szCs w:val="28"/>
        </w:rPr>
        <w:t>ós</w:t>
      </w:r>
      <w:r w:rsidRPr="00752951">
        <w:rPr>
          <w:sz w:val="28"/>
          <w:szCs w:val="28"/>
          <w:lang w:val="de-DE"/>
        </w:rPr>
        <w:t>traβe. Im Allgemeinen höre ich während des Gehens Musik.</w:t>
      </w: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  <w:r>
        <w:rPr>
          <w:noProof/>
          <w:lang w:eastAsia="hu-HU"/>
        </w:rPr>
        <w:pict>
          <v:shape id="Kép 23" o:spid="_x0000_s1029" type="#_x0000_t75" style="position:absolute;margin-left:0;margin-top:0;width:280.25pt;height:498.25pt;z-index:251661312;visibility:visible;mso-position-horizontal:left;mso-position-horizontal-relative:margin;mso-position-vertical:top;mso-position-vertical-relative:margin">
            <v:imagedata r:id="rId10" o:title=""/>
            <w10:wrap type="square" anchorx="margin" anchory="margin"/>
          </v:shape>
        </w:pict>
      </w: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Pr="00752951" w:rsidRDefault="00461E69" w:rsidP="009F24DF">
      <w:pPr>
        <w:rPr>
          <w:sz w:val="28"/>
          <w:szCs w:val="28"/>
          <w:lang w:val="de-DE"/>
        </w:rPr>
      </w:pPr>
      <w:r w:rsidRPr="00752951">
        <w:rPr>
          <w:sz w:val="28"/>
          <w:szCs w:val="28"/>
          <w:lang w:val="de-DE"/>
        </w:rPr>
        <w:t>Jeden Morgen gehe ich hier vorbei. Das Gebäude ist von schönen Bäumen umgeben.</w:t>
      </w: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  <w:r>
        <w:rPr>
          <w:noProof/>
          <w:lang w:eastAsia="hu-HU"/>
        </w:rPr>
        <w:pict>
          <v:shape id="Kép 24" o:spid="_x0000_s1030" type="#_x0000_t75" style="position:absolute;margin-left:0;margin-top:-101.75pt;width:306.4pt;height:544.75pt;z-index:251662336;visibility:visible;mso-position-horizontal:left;mso-position-horizontal-relative:margin">
            <v:imagedata r:id="rId11" o:title=""/>
            <w10:wrap type="square" anchorx="margin"/>
          </v:shape>
        </w:pict>
      </w: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9F24DF">
      <w:pPr>
        <w:rPr>
          <w:lang w:val="de-DE"/>
        </w:rPr>
      </w:pPr>
    </w:p>
    <w:p w:rsidR="00461E69" w:rsidRDefault="00461E69" w:rsidP="00B236A6">
      <w:pPr>
        <w:rPr>
          <w:lang w:val="de-DE"/>
        </w:rPr>
      </w:pPr>
    </w:p>
    <w:p w:rsidR="00461E69" w:rsidRDefault="00461E69" w:rsidP="00B236A6">
      <w:pPr>
        <w:rPr>
          <w:lang w:val="de-DE"/>
        </w:rPr>
      </w:pPr>
    </w:p>
    <w:p w:rsidR="00461E69" w:rsidRDefault="00461E69" w:rsidP="00B236A6">
      <w:pPr>
        <w:rPr>
          <w:lang w:val="de-DE"/>
        </w:rPr>
      </w:pPr>
    </w:p>
    <w:p w:rsidR="00461E69" w:rsidRDefault="00461E69" w:rsidP="00B236A6">
      <w:pPr>
        <w:rPr>
          <w:lang w:val="de-DE"/>
        </w:rPr>
      </w:pPr>
    </w:p>
    <w:p w:rsidR="00461E69" w:rsidRPr="00423801" w:rsidRDefault="00461E69" w:rsidP="00B236A6">
      <w:pPr>
        <w:rPr>
          <w:lang w:val="de-DE"/>
        </w:rPr>
      </w:pPr>
      <w:r>
        <w:rPr>
          <w:noProof/>
          <w:lang w:eastAsia="hu-HU"/>
        </w:rPr>
        <w:pict>
          <v:shape id="Kép 25" o:spid="_x0000_i1028" type="#_x0000_t75" style="width:453.75pt;height:340.5pt;visibility:visible">
            <v:imagedata r:id="rId12" o:title=""/>
          </v:shape>
        </w:pict>
      </w:r>
    </w:p>
    <w:p w:rsidR="00461E69" w:rsidRDefault="00461E69" w:rsidP="00B236A6"/>
    <w:p w:rsidR="00461E69" w:rsidRPr="00752951" w:rsidRDefault="00461E69" w:rsidP="00B236A6">
      <w:pPr>
        <w:rPr>
          <w:sz w:val="28"/>
          <w:szCs w:val="28"/>
        </w:rPr>
      </w:pPr>
      <w:r w:rsidRPr="00752951">
        <w:rPr>
          <w:sz w:val="28"/>
          <w:szCs w:val="28"/>
        </w:rPr>
        <w:t xml:space="preserve">Wenn ich ankomme, gehe ich in mein Klassenzimmer. Ich liebe meine Schule und meine Klasse. </w:t>
      </w:r>
    </w:p>
    <w:sectPr w:rsidR="00461E69" w:rsidRPr="00752951" w:rsidSect="009F24DF"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6BAC"/>
    <w:rsid w:val="000565C1"/>
    <w:rsid w:val="0015604F"/>
    <w:rsid w:val="00423801"/>
    <w:rsid w:val="00461E69"/>
    <w:rsid w:val="00512D2A"/>
    <w:rsid w:val="00567C84"/>
    <w:rsid w:val="0059790A"/>
    <w:rsid w:val="005B6BAC"/>
    <w:rsid w:val="00621582"/>
    <w:rsid w:val="0069797F"/>
    <w:rsid w:val="006A740B"/>
    <w:rsid w:val="006B1929"/>
    <w:rsid w:val="00752951"/>
    <w:rsid w:val="009E0A64"/>
    <w:rsid w:val="009F24DF"/>
    <w:rsid w:val="00A41F60"/>
    <w:rsid w:val="00B236A6"/>
    <w:rsid w:val="00C32859"/>
    <w:rsid w:val="00C4588E"/>
    <w:rsid w:val="00C67A7B"/>
    <w:rsid w:val="00C77A04"/>
    <w:rsid w:val="00CA0779"/>
    <w:rsid w:val="00CF6B97"/>
    <w:rsid w:val="00D05431"/>
    <w:rsid w:val="00D56E4C"/>
    <w:rsid w:val="00F20A56"/>
    <w:rsid w:val="00FB4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E4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156</TotalTime>
  <Pages>6</Pages>
  <Words>127</Words>
  <Characters>879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</dc:creator>
  <cp:keywords/>
  <dc:description/>
  <cp:lastModifiedBy>.</cp:lastModifiedBy>
  <cp:revision>10</cp:revision>
  <dcterms:created xsi:type="dcterms:W3CDTF">2016-05-19T14:04:00Z</dcterms:created>
  <dcterms:modified xsi:type="dcterms:W3CDTF">2016-05-21T21:07:00Z</dcterms:modified>
</cp:coreProperties>
</file>